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A23D3" w14:textId="77777777" w:rsidR="00F90453" w:rsidRDefault="004F6048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40ADDCDC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C7D1F02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62E7" w14:textId="77777777" w:rsidR="00222867" w:rsidRPr="00D635C4" w:rsidRDefault="0090739B" w:rsidP="0090739B">
            <w:pPr>
              <w:rPr>
                <w:rtl/>
              </w:rPr>
            </w:pPr>
            <w:r>
              <w:rPr>
                <w:rFonts w:hint="cs"/>
                <w:rtl/>
              </w:rPr>
              <w:t>רשות החשמל</w:t>
            </w:r>
          </w:p>
        </w:tc>
      </w:tr>
      <w:tr w:rsidR="007548B0" w14:paraId="39E3F53D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8FEAC73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B164" w14:textId="77777777" w:rsidR="00222867" w:rsidRPr="00D635C4" w:rsidRDefault="0090739B" w:rsidP="0090739B">
            <w:pPr>
              <w:rPr>
                <w:rtl/>
              </w:rPr>
            </w:pPr>
            <w:r>
              <w:rPr>
                <w:rFonts w:hint="cs"/>
                <w:rtl/>
              </w:rPr>
              <w:t>אגף אסטרטגיה ובקרת מדיניות</w:t>
            </w:r>
          </w:p>
        </w:tc>
      </w:tr>
      <w:tr w:rsidR="007548B0" w14:paraId="4DD07725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943E991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59A9" w14:textId="5CF84E3B" w:rsidR="00222867" w:rsidRDefault="00600D0F" w:rsidP="0090739B">
            <w:r>
              <w:rPr>
                <w:rFonts w:hint="cs"/>
                <w:rtl/>
              </w:rPr>
              <w:t>31.03.2022</w:t>
            </w:r>
          </w:p>
        </w:tc>
      </w:tr>
    </w:tbl>
    <w:p w14:paraId="51779C9C" w14:textId="77777777" w:rsidR="00332AFB" w:rsidRDefault="004F6048" w:rsidP="00222867">
      <w:pPr>
        <w:rPr>
          <w:rtl/>
        </w:rPr>
      </w:pPr>
    </w:p>
    <w:p w14:paraId="74BFE22A" w14:textId="77777777" w:rsidR="00222867" w:rsidRDefault="004F6048" w:rsidP="00222867">
      <w:pPr>
        <w:rPr>
          <w:rtl/>
        </w:rPr>
      </w:pPr>
    </w:p>
    <w:p w14:paraId="005448C4" w14:textId="77777777" w:rsidR="00222867" w:rsidRDefault="004F6048" w:rsidP="00222867">
      <w:pPr>
        <w:rPr>
          <w:rtl/>
        </w:rPr>
      </w:pPr>
    </w:p>
    <w:p w14:paraId="3C784312" w14:textId="77777777" w:rsidR="00222867" w:rsidRDefault="004F6048" w:rsidP="00222867">
      <w:pPr>
        <w:rPr>
          <w:rtl/>
        </w:rPr>
      </w:pPr>
    </w:p>
    <w:p w14:paraId="6CB1E866" w14:textId="77777777" w:rsidR="00222867" w:rsidRDefault="004F6048" w:rsidP="00222867">
      <w:pPr>
        <w:rPr>
          <w:rtl/>
        </w:rPr>
      </w:pPr>
    </w:p>
    <w:p w14:paraId="002D77A3" w14:textId="77777777" w:rsidR="00222867" w:rsidRDefault="004F6048" w:rsidP="00222867">
      <w:pPr>
        <w:rPr>
          <w:rtl/>
        </w:rPr>
      </w:pPr>
    </w:p>
    <w:p w14:paraId="5C27095C" w14:textId="77777777" w:rsidR="00C8122D" w:rsidRDefault="00C8122D" w:rsidP="00222867">
      <w:pPr>
        <w:jc w:val="center"/>
        <w:rPr>
          <w:rFonts w:ascii="Arial" w:hAnsi="Arial"/>
          <w:bCs/>
          <w:sz w:val="22"/>
          <w:szCs w:val="22"/>
          <w:rtl/>
        </w:rPr>
      </w:pPr>
    </w:p>
    <w:p w14:paraId="6B534EF3" w14:textId="7CDD9842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7608BCF5" w14:textId="77777777" w:rsidR="00222867" w:rsidRDefault="004F6048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4845F4D2" w14:textId="569C3EDF" w:rsidR="00222867" w:rsidRPr="00AF57E9" w:rsidRDefault="009B6B29" w:rsidP="00C8122D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90739B">
        <w:rPr>
          <w:rFonts w:ascii="Wingdings" w:hAnsi="Wingdings" w:cstheme="minorBidi"/>
          <w:b/>
          <w:sz w:val="21"/>
          <w:szCs w:val="21"/>
        </w:rPr>
        <w:sym w:font="Wingdings" w:char="F06E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3ECDF2D5" w14:textId="77777777" w:rsidR="00222867" w:rsidRPr="00AF57E9" w:rsidRDefault="004F6048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07C5F699" w14:textId="77777777" w:rsidTr="00D5658A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DE9A759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RPr="00C8122D" w14:paraId="0D7F6247" w14:textId="77777777" w:rsidTr="00D5658A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0966" w14:textId="4CCF8BB1" w:rsidR="00222867" w:rsidRPr="00C8122D" w:rsidRDefault="0090739B" w:rsidP="00600D0F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מדובר </w:t>
            </w:r>
            <w:r w:rsidR="00BC2928"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</w:t>
            </w: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כלי חשוב </w:t>
            </w:r>
            <w:r w:rsidR="00BC2928"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לאגף אסטרטגיה ובקרת מדיניות העוסק </w:t>
            </w:r>
            <w:r w:rsidR="00600D0F"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בין היתר בדוברות הרשות ופעילות תקשורתית</w:t>
            </w: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 שכן ניטור ידיעות שוטפות על פעילות המשרד או פעילות הקשורה לתחומי המשרד תעזור רבות לעבודתו. </w:t>
            </w:r>
          </w:p>
        </w:tc>
      </w:tr>
      <w:tr w:rsidR="007548B0" w:rsidRPr="00C8122D" w14:paraId="2CCB2AE0" w14:textId="77777777" w:rsidTr="00D5658A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F78F" w14:textId="77777777" w:rsidR="00222867" w:rsidRPr="00C8122D" w:rsidRDefault="0090739B" w:rsidP="00A939F8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חברת </w:t>
            </w:r>
            <w:r w:rsidR="003D40C1"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יפעת </w:t>
            </w: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מספקת את כלל התוכן שהוזכר. יתר על כן, חברה זו מחזיקה במוצר ייחודי בשם </w:t>
            </w:r>
            <w:r w:rsidR="003D40C1"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'</w:t>
            </w:r>
            <w:proofErr w:type="spellStart"/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אינפובאזר</w:t>
            </w:r>
            <w:proofErr w:type="spellEnd"/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', באמצעותו הרשות יכולה לקבל דיווחים בזמן אמת, תמלול ואף ק</w:t>
            </w:r>
            <w:r w:rsidR="003D40C1"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ישור ישיר לעורך התכנים בהקשר </w:t>
            </w: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אזכוריה של רשות החשמל בתקשורת. שירות </w:t>
            </w:r>
            <w:r w:rsidR="003D40C1"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נוסף</w:t>
            </w: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שאותו מספקת יפעת, הינו ניט</w:t>
            </w:r>
            <w:r w:rsidR="00A939F8"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ור שוטף ברדיו ובטלוויזיה בזמן אמת על </w:t>
            </w:r>
            <w:proofErr w:type="spellStart"/>
            <w:r w:rsidR="00A939F8"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איזכורים</w:t>
            </w:r>
            <w:proofErr w:type="spellEnd"/>
            <w:r w:rsidR="00A939F8"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של רשות החשמל, בכך מאפשרת מעקב וזמן תגובה קצר.</w:t>
            </w:r>
          </w:p>
        </w:tc>
      </w:tr>
      <w:tr w:rsidR="007548B0" w:rsidRPr="00C8122D" w14:paraId="5E2BEAB8" w14:textId="77777777" w:rsidTr="00D5658A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AC05" w14:textId="5933AB94" w:rsidR="00222867" w:rsidRPr="00C8122D" w:rsidRDefault="00D5658A" w:rsidP="0090739B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אג</w:t>
            </w:r>
            <w:r w:rsidR="00BC2928"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ף</w:t>
            </w: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אסטרטגיה ובקרת מדיניות מבקש לקבל אישור מוועד מכרזים לביצוע תקשורת עם חברת יפעת מידע תקשורתי בע"מ בפטור מכרז, בעילת ספק יחיד בהתאם לתקנה 29(3) לתקנות חובת המכרזים </w:t>
            </w:r>
            <w:proofErr w:type="spellStart"/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התשנ"ג</w:t>
            </w:r>
            <w:proofErr w:type="spellEnd"/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 לרכישת שירותי מידע תקשורתי. </w:t>
            </w:r>
          </w:p>
        </w:tc>
      </w:tr>
      <w:tr w:rsidR="007548B0" w:rsidRPr="00C8122D" w14:paraId="3F628017" w14:textId="77777777" w:rsidTr="00D5658A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89CE" w14:textId="77777777" w:rsidR="00222867" w:rsidRPr="00C8122D" w:rsidRDefault="00D5658A" w:rsidP="0090739B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השירותים שנדרשים לרשות החשמל ואגף אסטרטגיה ובקרת מדיניות בפרט:</w:t>
            </w:r>
          </w:p>
          <w:p w14:paraId="6F2B926D" w14:textId="77777777" w:rsidR="00D5658A" w:rsidRPr="00C8122D" w:rsidRDefault="00D5658A" w:rsidP="00D5658A">
            <w:pPr>
              <w:pStyle w:val="af4"/>
              <w:numPr>
                <w:ilvl w:val="0"/>
                <w:numId w:val="12"/>
              </w:num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לקט עיתונות בנושא אנרגיה בעלות 1045 ₪ לחודש לא כולל מע"מ.</w:t>
            </w:r>
          </w:p>
          <w:p w14:paraId="3206867F" w14:textId="77777777" w:rsidR="00D5658A" w:rsidRPr="00C8122D" w:rsidRDefault="00D5658A" w:rsidP="00D5658A">
            <w:pPr>
              <w:pStyle w:val="af4"/>
              <w:numPr>
                <w:ilvl w:val="0"/>
                <w:numId w:val="12"/>
              </w:num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proofErr w:type="spellStart"/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אינפובאזר</w:t>
            </w:r>
            <w:proofErr w:type="spellEnd"/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8122D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תחום אנרגיה בעלות של 1800 ₪ לחודש לא כולל מע"מ.</w:t>
            </w:r>
          </w:p>
        </w:tc>
      </w:tr>
    </w:tbl>
    <w:p w14:paraId="40D8D6E9" w14:textId="77777777" w:rsidR="00D5658A" w:rsidRPr="00C8122D" w:rsidRDefault="00D5658A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59B97957" w14:textId="145F6EEB" w:rsidR="00222867" w:rsidRPr="00C8122D" w:rsidRDefault="009B6B29" w:rsidP="00C8122D">
      <w:pPr>
        <w:rPr>
          <w:rFonts w:asciiTheme="minorBidi" w:hAnsiTheme="minorBidi" w:cstheme="minorBidi"/>
          <w:b/>
          <w:sz w:val="21"/>
          <w:szCs w:val="21"/>
          <w:rtl/>
        </w:rPr>
      </w:pPr>
      <w:r w:rsidRPr="00C8122D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C8122D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</w:t>
      </w:r>
      <w:r w:rsidR="00C8122D">
        <w:rPr>
          <w:rFonts w:asciiTheme="minorBidi" w:hAnsiTheme="minorBidi" w:cstheme="minorBidi"/>
          <w:b/>
          <w:sz w:val="21"/>
          <w:szCs w:val="21"/>
          <w:rtl/>
        </w:rPr>
        <w:t xml:space="preserve">גורם ממשלתי מוסמך אחר? </w:t>
      </w:r>
      <w:r w:rsidRPr="00C8122D">
        <w:rPr>
          <w:rFonts w:asciiTheme="minorBidi" w:hAnsiTheme="minorBidi" w:cstheme="minorBidi"/>
          <w:b/>
          <w:sz w:val="21"/>
          <w:szCs w:val="21"/>
          <w:rtl/>
        </w:rPr>
        <w:t>לא</w:t>
      </w:r>
    </w:p>
    <w:p w14:paraId="3B70F07F" w14:textId="77777777" w:rsidR="00222867" w:rsidRPr="00C8122D" w:rsidRDefault="004F604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76C71592" w14:textId="77777777" w:rsidR="00222867" w:rsidRPr="00C8122D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C8122D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C8122D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C8122D">
        <w:rPr>
          <w:rFonts w:asciiTheme="minorBidi" w:hAnsiTheme="minorBidi" w:cstheme="minorBidi"/>
          <w:b/>
          <w:sz w:val="21"/>
          <w:szCs w:val="21"/>
        </w:rPr>
        <w:t>X</w:t>
      </w:r>
      <w:r w:rsidRPr="00C8122D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4E936F49" w14:textId="77777777" w:rsidR="00222867" w:rsidRPr="00C8122D" w:rsidRDefault="004F604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RPr="00C8122D" w14:paraId="33E69FD0" w14:textId="77777777" w:rsidTr="00222867">
        <w:tc>
          <w:tcPr>
            <w:tcW w:w="3085" w:type="dxa"/>
            <w:hideMark/>
          </w:tcPr>
          <w:p w14:paraId="09211711" w14:textId="77777777" w:rsidR="00222867" w:rsidRPr="00C8122D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C8122D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C8122D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C8122D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557EAEF5" w14:textId="77777777" w:rsidR="00222867" w:rsidRPr="00C8122D" w:rsidRDefault="00986A22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C8122D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6E"/>
            </w:r>
            <w:r w:rsidR="009B6B29" w:rsidRPr="00C8122D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780AC74A" w14:textId="77777777" w:rsidR="00222867" w:rsidRPr="00C8122D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C8122D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C8122D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508C5D5D" w14:textId="77777777" w:rsidR="00222867" w:rsidRPr="00C8122D" w:rsidRDefault="004F6048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318DBF09" w14:textId="77777777" w:rsidR="00222867" w:rsidRPr="00C8122D" w:rsidRDefault="004F6048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7"/>
        <w:gridCol w:w="3357"/>
        <w:gridCol w:w="2995"/>
      </w:tblGrid>
      <w:tr w:rsidR="007548B0" w:rsidRPr="00C8122D" w14:paraId="77247443" w14:textId="77777777" w:rsidTr="00222867">
        <w:tc>
          <w:tcPr>
            <w:tcW w:w="2698" w:type="dxa"/>
            <w:shd w:val="clear" w:color="auto" w:fill="E6E6E6"/>
            <w:hideMark/>
          </w:tcPr>
          <w:p w14:paraId="25E69942" w14:textId="77777777" w:rsidR="00222867" w:rsidRPr="00C8122D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C8122D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1A923C6A" w14:textId="77777777" w:rsidR="00222867" w:rsidRPr="00C8122D" w:rsidRDefault="00986A22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יפעת המרכז למידע תקשורתי בע"מ</w:t>
            </w:r>
          </w:p>
        </w:tc>
      </w:tr>
      <w:tr w:rsidR="007548B0" w:rsidRPr="00C8122D" w14:paraId="13CECB40" w14:textId="77777777" w:rsidTr="00222867">
        <w:tc>
          <w:tcPr>
            <w:tcW w:w="2698" w:type="dxa"/>
            <w:shd w:val="clear" w:color="auto" w:fill="E6E6E6"/>
            <w:hideMark/>
          </w:tcPr>
          <w:p w14:paraId="4C8D32AA" w14:textId="77777777" w:rsidR="00222867" w:rsidRPr="00C8122D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C8122D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5FDD7534" w14:textId="77777777" w:rsidR="00222867" w:rsidRPr="00C8122D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C8122D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4DE636BD" w14:textId="77777777" w:rsidR="00222867" w:rsidRPr="00C8122D" w:rsidRDefault="00986A22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511639460</w:t>
            </w:r>
          </w:p>
        </w:tc>
      </w:tr>
      <w:tr w:rsidR="007548B0" w:rsidRPr="00C8122D" w14:paraId="51EC6AD5" w14:textId="77777777" w:rsidTr="00222867">
        <w:tc>
          <w:tcPr>
            <w:tcW w:w="2698" w:type="dxa"/>
            <w:shd w:val="clear" w:color="auto" w:fill="E6E6E6"/>
            <w:hideMark/>
          </w:tcPr>
          <w:p w14:paraId="7F5820E0" w14:textId="77777777" w:rsidR="00222867" w:rsidRPr="00C8122D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C8122D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72F22E47" w14:textId="77777777" w:rsidR="00222867" w:rsidRPr="00C8122D" w:rsidRDefault="00986A22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C8122D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6E"/>
            </w:r>
            <w:r w:rsidR="009B6B29" w:rsidRPr="00C8122D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4FE65234" w14:textId="77777777" w:rsidR="00222867" w:rsidRPr="00C8122D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C8122D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C8122D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RPr="00C8122D" w14:paraId="02EE32CA" w14:textId="77777777" w:rsidTr="00222867">
        <w:tc>
          <w:tcPr>
            <w:tcW w:w="2698" w:type="dxa"/>
            <w:shd w:val="clear" w:color="auto" w:fill="E6E6E6"/>
            <w:hideMark/>
          </w:tcPr>
          <w:p w14:paraId="75CB5454" w14:textId="77777777" w:rsidR="00222867" w:rsidRPr="00C8122D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C8122D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146F0A63" w14:textId="6509995A" w:rsidR="00222867" w:rsidRPr="00C8122D" w:rsidRDefault="00B63674" w:rsidP="00C71BCF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39,94</w:t>
            </w:r>
            <w:r w:rsidR="00C71BC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4</w:t>
            </w:r>
            <w:bookmarkStart w:id="0" w:name="_GoBack"/>
            <w:bookmarkEnd w:id="0"/>
            <w:r w:rsidR="00986A22"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=1.17*12*(1045+1800)</w:t>
            </w:r>
          </w:p>
        </w:tc>
      </w:tr>
      <w:tr w:rsidR="007548B0" w:rsidRPr="00C8122D" w14:paraId="541E27AC" w14:textId="77777777" w:rsidTr="00222867">
        <w:tc>
          <w:tcPr>
            <w:tcW w:w="2698" w:type="dxa"/>
            <w:shd w:val="clear" w:color="auto" w:fill="E6E6E6"/>
            <w:hideMark/>
          </w:tcPr>
          <w:p w14:paraId="071F130D" w14:textId="77777777" w:rsidR="00222867" w:rsidRPr="00C8122D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C8122D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4E2A9EE2" w14:textId="77777777" w:rsidR="00222867" w:rsidRPr="00C8122D" w:rsidRDefault="00986A22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שנתית</w:t>
            </w:r>
          </w:p>
        </w:tc>
      </w:tr>
    </w:tbl>
    <w:p w14:paraId="23E4CB66" w14:textId="77777777" w:rsidR="00222867" w:rsidRPr="00C8122D" w:rsidRDefault="004F6048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1B5BE0B3" w14:textId="77777777" w:rsidR="00222867" w:rsidRPr="00C8122D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C8122D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C8122D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2EC7E1EF" w14:textId="77777777" w:rsidR="00222867" w:rsidRPr="00C8122D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C8122D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C8122D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C8122D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45335C6D" w14:textId="77777777" w:rsidR="00222867" w:rsidRPr="00C8122D" w:rsidRDefault="004F6048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5E6D89D4" w14:textId="77777777" w:rsidR="00222867" w:rsidRPr="00C8122D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C8122D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2B4D67C1" w14:textId="77777777" w:rsidR="00222867" w:rsidRPr="00C8122D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C8122D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C8122D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53921381" w14:textId="77777777" w:rsidR="00222867" w:rsidRPr="00C8122D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C8122D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C8122D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26032524" w14:textId="77777777" w:rsidR="00222867" w:rsidRPr="00C8122D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C8122D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C8122D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61B4916B" w14:textId="77777777" w:rsidR="00222867" w:rsidRPr="00C8122D" w:rsidRDefault="004F604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RPr="00C8122D" w14:paraId="2C81C0AA" w14:textId="77777777" w:rsidTr="00041D8B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45A1" w14:textId="394BBB78" w:rsidR="00BC2928" w:rsidRPr="00C8122D" w:rsidRDefault="00986A22" w:rsidP="00600D0F">
            <w:pPr>
              <w:spacing w:before="240" w:line="360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חברת יפעת הינה הגוף היחידי בישראל </w:t>
            </w:r>
            <w:proofErr w:type="spellStart"/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שמנטר</w:t>
            </w:r>
            <w:proofErr w:type="spellEnd"/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אחר כלל אמצעי הת</w:t>
            </w:r>
            <w:r w:rsidR="00600D0F"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ק</w:t>
            </w: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שורת והמדיה (עיתונות כתובה, כתבות חדשותיות משודרות ואינטרנט), על כן זהו הגוף היחיד המסוגל </w:t>
            </w:r>
            <w:r w:rsidR="00EA0F68"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לבצע מחקר על</w:t>
            </w: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EA0F68"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</w:t>
            </w: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תקשורת בכלל אמצעי המדיה </w:t>
            </w:r>
            <w:r w:rsidR="00600D0F"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בשימת </w:t>
            </w: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דגש על העיתונות הכתובה ותקשורת משודרת (קרי רדיו וטלוויזיה). כיו</w:t>
            </w:r>
            <w:r w:rsidR="00BC2928"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ם</w:t>
            </w: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אין אף גוף אחר היכול לספק את השירותים הללו. בנוסף, </w:t>
            </w:r>
            <w:r w:rsidR="00EA0F68"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חברת </w:t>
            </w: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יפעת פועלת תחת הסכמים עם מוציאים לאור ותשלום זכויות יוצרים על שימוש המידע, לכן אין אף גוף בישראל שביכולתו לבצע מחקר תקשורתי כמפורט בהתקשרות זו. </w:t>
            </w:r>
            <w:r w:rsidR="00041D8B"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זאת לאחר בירור עם משרדי ממשלה אחרים ואף חיפוש באינטרנט. </w:t>
            </w:r>
          </w:p>
          <w:p w14:paraId="673BB0AD" w14:textId="5A9823DA" w:rsidR="00041D8B" w:rsidRPr="00C8122D" w:rsidRDefault="00041D8B" w:rsidP="00BC2928">
            <w:pPr>
              <w:spacing w:before="240" w:line="360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proofErr w:type="spellStart"/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ייצוין</w:t>
            </w:r>
            <w:proofErr w:type="spellEnd"/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כי קיים מגוון רחב של חברות שאכן מספקות שירותי מחקר בפלטפורמות אינטרנט אחרות, כמו רשתות חברתיות</w:t>
            </w:r>
            <w:r w:rsidR="00EA0F68"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 אך לאלה יצאה הוראת</w:t>
            </w: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חשב נפרדת. </w:t>
            </w:r>
          </w:p>
          <w:p w14:paraId="77F5D1E2" w14:textId="2D2EC6DA" w:rsidR="00222867" w:rsidRPr="00C8122D" w:rsidRDefault="00041D8B" w:rsidP="00BC2928">
            <w:pPr>
              <w:spacing w:before="240" w:line="360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לאור האמור לעיל, אנו מבקשים </w:t>
            </w:r>
            <w:r w:rsidR="00BC2928"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להתקשר</w:t>
            </w: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עם חברת יפעת </w:t>
            </w:r>
            <w:r w:rsidRPr="00C8122D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המרכז</w:t>
            </w:r>
            <w:r w:rsidRPr="00C8122D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8122D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למידע</w:t>
            </w:r>
            <w:r w:rsidRPr="00C8122D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8122D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תקשורתי</w:t>
            </w:r>
            <w:r w:rsidRPr="00C8122D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8122D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</w:t>
            </w:r>
            <w:r w:rsidRPr="00C8122D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C8122D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 לתקופה של שנה</w:t>
            </w:r>
            <w:r w:rsidR="00BC2928" w:rsidRPr="00C8122D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עם אופציה להארכה בשנה נוספת</w:t>
            </w:r>
            <w:r w:rsidRPr="00C8122D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</w:tbl>
    <w:p w14:paraId="08C91373" w14:textId="77777777" w:rsidR="00222867" w:rsidRPr="00C8122D" w:rsidRDefault="004F6048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24FBE684" w14:textId="77777777" w:rsidR="00222867" w:rsidRPr="00C8122D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C8122D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6EC71138" w14:textId="77777777" w:rsidR="00222867" w:rsidRPr="00C8122D" w:rsidRDefault="004F604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65EC852E" w14:textId="77777777" w:rsidR="009B6B29" w:rsidRPr="00C8122D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C8122D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3DBE2F05" w14:textId="77777777" w:rsidR="00222867" w:rsidRPr="00C8122D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C8122D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RPr="00C8122D" w14:paraId="50C212CA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AF94" w14:textId="41771B0A" w:rsidR="00222867" w:rsidRPr="00C8122D" w:rsidRDefault="00600D0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אוראל בן גוזי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95A8" w14:textId="42A3FCA9" w:rsidR="00222867" w:rsidRPr="00C8122D" w:rsidRDefault="00600D0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מנהלת תחום קשרי חוץ ופרויקטים אסטרטגיים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4684" w14:textId="50AEAE7D" w:rsidR="00222867" w:rsidRPr="00C8122D" w:rsidRDefault="00600D0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אוראל</w:t>
            </w:r>
          </w:p>
        </w:tc>
      </w:tr>
      <w:tr w:rsidR="007548B0" w14:paraId="131F8731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057AB3F" w14:textId="77777777" w:rsidR="00222867" w:rsidRPr="00C8122D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C8122D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E515DE2" w14:textId="77777777" w:rsidR="00222867" w:rsidRPr="00C8122D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C8122D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28BAAAE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C8122D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3B921C32" w14:textId="77777777" w:rsidR="00222867" w:rsidRPr="00817FBA" w:rsidRDefault="004F6048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E46B2" w14:textId="77777777" w:rsidR="004F6048" w:rsidRDefault="004F6048">
      <w:r>
        <w:separator/>
      </w:r>
    </w:p>
  </w:endnote>
  <w:endnote w:type="continuationSeparator" w:id="0">
    <w:p w14:paraId="6E2ACCCF" w14:textId="77777777" w:rsidR="004F6048" w:rsidRDefault="004F6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42031D" w14:paraId="237E1263" w14:textId="77777777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7E12779D" w14:textId="77777777"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2583B1D5" w14:textId="77777777" w:rsidR="0042031D" w:rsidRPr="0042031D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42031D">
            <w:rPr>
              <w:rFonts w:ascii="Arial" w:hAnsi="Arial" w:hint="cs"/>
              <w:b/>
              <w:bCs/>
              <w:color w:val="FFFFFF" w:themeColor="background1"/>
              <w:rtl/>
            </w:rPr>
            <w:t>01.01.2010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4849EC27" w14:textId="083A0C72" w:rsidR="0042031D" w:rsidRPr="00D02A79" w:rsidRDefault="0042031D" w:rsidP="0042031D">
          <w:pPr>
            <w:jc w:val="center"/>
            <w:rPr>
              <w:rFonts w:asciiTheme="minorBidi" w:hAnsiTheme="minorBidi" w:cstheme="minorBidi"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עמוד 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instrText xml:space="preserve"> PAGE  </w:instrTex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C71BCF">
            <w:rPr>
              <w:rStyle w:val="af"/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C71BCF">
            <w:rPr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56F581B6" w14:textId="77777777"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</w:rPr>
          </w:pPr>
        </w:p>
      </w:tc>
    </w:tr>
    <w:tr w:rsidR="0042031D" w14:paraId="448D8ECE" w14:textId="77777777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36942FB0" w14:textId="77777777"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DF656F7" w14:textId="77777777" w:rsidR="0042031D" w:rsidRPr="00E93349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1E732E61" w14:textId="77777777"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3C70166" w14:textId="77777777" w:rsidR="0042031D" w:rsidRPr="00B24F08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Theme="minorBidi" w:hAnsiTheme="minorBidi" w:cstheme="minorBidi" w:hint="cs"/>
              <w:rtl/>
            </w:rPr>
            <w:t xml:space="preserve">מנהל </w:t>
          </w:r>
          <w:proofErr w:type="spellStart"/>
          <w:r>
            <w:rPr>
              <w:rFonts w:asciiTheme="minorBidi" w:hAnsiTheme="minorBidi" w:cstheme="minorBidi" w:hint="cs"/>
              <w:rtl/>
            </w:rPr>
            <w:t>מינהל</w:t>
          </w:r>
          <w:proofErr w:type="spellEnd"/>
          <w:r>
            <w:rPr>
              <w:rFonts w:asciiTheme="minorBidi" w:hAnsiTheme="minorBidi" w:cstheme="minorBidi" w:hint="cs"/>
              <w:rtl/>
            </w:rPr>
            <w:t xml:space="preserve"> הרכש הממשלתי</w:t>
          </w:r>
        </w:p>
      </w:tc>
    </w:tr>
    <w:tr w:rsidR="0042031D" w14:paraId="14764617" w14:textId="77777777" w:rsidTr="000518A8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05AC4C22" w14:textId="77777777" w:rsidR="0042031D" w:rsidRPr="00D02A79" w:rsidRDefault="0042031D" w:rsidP="0042031D">
          <w:pPr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אתר הוראות </w:t>
          </w:r>
          <w:proofErr w:type="spellStart"/>
          <w:r w:rsidRPr="00D02A79">
            <w:rPr>
              <w:rFonts w:asciiTheme="minorBidi" w:hAnsiTheme="minorBidi" w:cstheme="minorBidi"/>
              <w:rtl/>
            </w:rPr>
            <w:t>תכ"ם</w:t>
          </w:r>
          <w:proofErr w:type="spellEnd"/>
          <w:r w:rsidRPr="00D02A79">
            <w:rPr>
              <w:rFonts w:asciiTheme="minorBidi" w:hAnsiTheme="minorBidi" w:cstheme="minorBidi"/>
              <w:rtl/>
            </w:rPr>
            <w:t>:</w:t>
          </w:r>
          <w:r w:rsidRPr="00D72F09">
            <w:rPr>
              <w:rFonts w:ascii="Arial" w:hAnsi="Arial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14:paraId="3DF158EB" w14:textId="77777777" w:rsidR="0042031D" w:rsidRPr="00D02A79" w:rsidRDefault="0042031D" w:rsidP="0042031D">
          <w:pPr>
            <w:jc w:val="center"/>
            <w:rPr>
              <w:rFonts w:asciiTheme="minorBidi" w:hAnsiTheme="minorBidi" w:cstheme="minorBidi"/>
            </w:rPr>
          </w:pPr>
          <w:r w:rsidRPr="00CF4EAC">
            <w:rPr>
              <w:rFonts w:asciiTheme="minorBidi" w:hAnsiTheme="minorBidi" w:cstheme="minorBidi" w:hint="cs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14:paraId="6EECFB6C" w14:textId="77777777" w:rsidR="0042031D" w:rsidRPr="00D02A79" w:rsidRDefault="0042031D" w:rsidP="0042031D">
          <w:pPr>
            <w:jc w:val="right"/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</w:rPr>
              <w:t>takam@mof.gov.il</w:t>
            </w:r>
          </w:hyperlink>
        </w:p>
      </w:tc>
    </w:tr>
  </w:tbl>
  <w:p w14:paraId="186B8A8B" w14:textId="77777777" w:rsidR="0042031D" w:rsidRPr="00354861" w:rsidRDefault="0042031D" w:rsidP="004203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AFD8C6" w14:textId="77777777" w:rsidR="004F6048" w:rsidRDefault="004F6048">
      <w:r>
        <w:separator/>
      </w:r>
    </w:p>
  </w:footnote>
  <w:footnote w:type="continuationSeparator" w:id="0">
    <w:p w14:paraId="5555B889" w14:textId="77777777" w:rsidR="004F6048" w:rsidRDefault="004F60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2EBAFB9D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52887AA7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58D64251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69219F86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565375DF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175DADB2" wp14:editId="7FDD40C7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5ADDE2EC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0D575BB1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6B65549D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96BF788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42031D">
            <w:rPr>
              <w:rFonts w:ascii="Arial" w:hAnsi="Arial" w:hint="cs"/>
              <w:b/>
              <w:bCs/>
              <w:rtl/>
            </w:rPr>
            <w:t>ראשי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E03F6D9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התקשרויות</w:t>
          </w:r>
          <w:r w:rsidR="0042031D">
            <w:rPr>
              <w:rFonts w:ascii="Arial" w:hAnsi="Arial" w:hint="cs"/>
              <w:rtl/>
            </w:rPr>
            <w:t xml:space="preserve"> ורכישות</w:t>
          </w:r>
        </w:p>
      </w:tc>
    </w:tr>
    <w:tr w:rsidR="007548B0" w14:paraId="5DAA45A2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49F1B677" w14:textId="77777777" w:rsidR="009220EC" w:rsidRPr="00D84715" w:rsidRDefault="004F604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58F1C474" w14:textId="77777777" w:rsidR="009220EC" w:rsidRDefault="004F604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E0A6C15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פרק</w:t>
          </w:r>
          <w:r w:rsidR="0042031D">
            <w:rPr>
              <w:rFonts w:ascii="Arial" w:hAnsi="Arial" w:hint="cs"/>
              <w:b/>
              <w:bCs/>
              <w:rtl/>
            </w:rPr>
            <w:t xml:space="preserve"> משני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0E14896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6346A12A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683E38F5" w14:textId="77777777" w:rsidR="003D6D13" w:rsidRPr="00D84715" w:rsidRDefault="004F604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361C03E5" w14:textId="77777777" w:rsidR="003D6D13" w:rsidRPr="00D84715" w:rsidRDefault="004F604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BCE2974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F1928FF" w14:textId="77777777" w:rsidR="003D6D13" w:rsidRPr="00671AFA" w:rsidRDefault="009B6B29" w:rsidP="0042031D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7.6.</w:t>
          </w:r>
          <w:r w:rsidR="0042031D">
            <w:rPr>
              <w:rFonts w:ascii="Arial" w:hAnsi="Arial" w:hint="cs"/>
              <w:rtl/>
            </w:rPr>
            <w:t>3</w:t>
          </w:r>
        </w:p>
      </w:tc>
    </w:tr>
    <w:tr w:rsidR="007548B0" w14:paraId="08F3071A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7A1C2FE" w14:textId="77777777" w:rsidR="009220EC" w:rsidRPr="00D84715" w:rsidRDefault="004F604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03C251FC" w14:textId="77777777" w:rsidR="009220EC" w:rsidRPr="00D84715" w:rsidRDefault="004F604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0CFDD81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171771A" w14:textId="77777777" w:rsidR="009220EC" w:rsidRPr="00F8548C" w:rsidRDefault="009B6B29" w:rsidP="0042031D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.7.6.</w:t>
          </w:r>
          <w:r w:rsidR="0042031D">
            <w:rPr>
              <w:rFonts w:ascii="Arial" w:hAnsi="Arial" w:hint="cs"/>
              <w:rtl/>
            </w:rPr>
            <w:t>3</w:t>
          </w:r>
          <w:r w:rsidRPr="00671AFA">
            <w:rPr>
              <w:rFonts w:ascii="Arial" w:hAnsi="Arial"/>
              <w:rtl/>
            </w:rPr>
            <w:t>.1</w:t>
          </w:r>
        </w:p>
      </w:tc>
    </w:tr>
    <w:tr w:rsidR="009B6B29" w14:paraId="61B223C9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E641E13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11E2B07F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4099B9B3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475DF64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907F797" w14:textId="77777777" w:rsidR="009B6B29" w:rsidRPr="00F8548C" w:rsidRDefault="009B6B29" w:rsidP="009B6B29">
          <w:pPr>
            <w:rPr>
              <w:rFonts w:ascii="Arial" w:hAnsi="Arial"/>
              <w:rtl/>
            </w:rPr>
          </w:pPr>
        </w:p>
      </w:tc>
    </w:tr>
  </w:tbl>
  <w:p w14:paraId="0A13BE40" w14:textId="77777777" w:rsidR="00E678BB" w:rsidRPr="00D84715" w:rsidRDefault="004F6048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47433E3"/>
    <w:multiLevelType w:val="hybridMultilevel"/>
    <w:tmpl w:val="6C72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C71"/>
    <w:rsid w:val="00001D45"/>
    <w:rsid w:val="00041D8B"/>
    <w:rsid w:val="001B244F"/>
    <w:rsid w:val="00336CDD"/>
    <w:rsid w:val="003D40C1"/>
    <w:rsid w:val="0042031D"/>
    <w:rsid w:val="004F6048"/>
    <w:rsid w:val="00600D0F"/>
    <w:rsid w:val="007548B0"/>
    <w:rsid w:val="007D79DA"/>
    <w:rsid w:val="0090739B"/>
    <w:rsid w:val="00986A22"/>
    <w:rsid w:val="009B6B29"/>
    <w:rsid w:val="009F7FB7"/>
    <w:rsid w:val="00A939F8"/>
    <w:rsid w:val="00B63674"/>
    <w:rsid w:val="00BC2928"/>
    <w:rsid w:val="00C71BCF"/>
    <w:rsid w:val="00C8122D"/>
    <w:rsid w:val="00D5658A"/>
    <w:rsid w:val="00D9381B"/>
    <w:rsid w:val="00EA0F68"/>
    <w:rsid w:val="00F9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A02EFC"/>
  <w15:docId w15:val="{87609647-16D2-4672-BEF6-3BB85EF7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23F8A099-5D6D-4236-8EFE-57BC20B54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5</TotalTime>
  <Pages>2</Pages>
  <Words>509</Words>
  <Characters>2586</Characters>
  <Application>Microsoft Office Word</Application>
  <DocSecurity>0</DocSecurity>
  <Lines>287</Lines>
  <Paragraphs>257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אודליה ישראלי מלכה</cp:lastModifiedBy>
  <cp:revision>3</cp:revision>
  <dcterms:created xsi:type="dcterms:W3CDTF">2022-03-31T08:17:00Z</dcterms:created>
  <dcterms:modified xsi:type="dcterms:W3CDTF">2022-03-31T08:25:00Z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