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3A23D3" w14:textId="77777777" w:rsidR="00F90453" w:rsidRDefault="004F604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0ADDCD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7D1F0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B62E7" w14:textId="77777777" w:rsidR="00222867" w:rsidRPr="00D635C4" w:rsidRDefault="0090739B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14:paraId="39E3F53D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FEAC7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AB164" w14:textId="77777777" w:rsidR="00222867" w:rsidRPr="00D635C4" w:rsidRDefault="0090739B" w:rsidP="0090739B">
            <w:pPr>
              <w:rPr>
                <w:rtl/>
              </w:rPr>
            </w:pPr>
            <w:r>
              <w:rPr>
                <w:rFonts w:hint="cs"/>
                <w:rtl/>
              </w:rPr>
              <w:t>אגף אסטרטגיה ובקרת מדיניות</w:t>
            </w:r>
          </w:p>
        </w:tc>
      </w:tr>
      <w:tr w:rsidR="007548B0" w14:paraId="4DD07725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43E99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59A9" w14:textId="5CF84E3B" w:rsidR="00222867" w:rsidRDefault="00600D0F" w:rsidP="0090739B">
            <w:r>
              <w:rPr>
                <w:rFonts w:hint="cs"/>
                <w:rtl/>
              </w:rPr>
              <w:t>31.03.2022</w:t>
            </w:r>
          </w:p>
        </w:tc>
      </w:tr>
    </w:tbl>
    <w:p w14:paraId="51779C9C" w14:textId="77777777" w:rsidR="00332AFB" w:rsidRDefault="004F6048" w:rsidP="00222867">
      <w:pPr>
        <w:rPr>
          <w:rtl/>
        </w:rPr>
      </w:pPr>
    </w:p>
    <w:p w14:paraId="74BFE22A" w14:textId="77777777" w:rsidR="00222867" w:rsidRDefault="004F6048" w:rsidP="00222867">
      <w:pPr>
        <w:rPr>
          <w:rtl/>
        </w:rPr>
      </w:pPr>
    </w:p>
    <w:p w14:paraId="005448C4" w14:textId="77777777" w:rsidR="00222867" w:rsidRDefault="004F6048" w:rsidP="00222867">
      <w:pPr>
        <w:rPr>
          <w:rtl/>
        </w:rPr>
      </w:pPr>
    </w:p>
    <w:p w14:paraId="3C784312" w14:textId="77777777" w:rsidR="00222867" w:rsidRDefault="004F6048" w:rsidP="00222867">
      <w:pPr>
        <w:rPr>
          <w:rtl/>
        </w:rPr>
      </w:pPr>
    </w:p>
    <w:p w14:paraId="6CB1E866" w14:textId="77777777" w:rsidR="00222867" w:rsidRDefault="004F6048" w:rsidP="00222867">
      <w:pPr>
        <w:rPr>
          <w:rtl/>
        </w:rPr>
      </w:pPr>
    </w:p>
    <w:p w14:paraId="002D77A3" w14:textId="77777777" w:rsidR="00222867" w:rsidRDefault="004F6048" w:rsidP="00222867">
      <w:pPr>
        <w:rPr>
          <w:rtl/>
        </w:rPr>
      </w:pPr>
    </w:p>
    <w:p w14:paraId="5C27095C" w14:textId="77777777" w:rsidR="00C8122D" w:rsidRDefault="00C8122D" w:rsidP="00222867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6B534EF3" w14:textId="7CDD9842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608BCF5" w14:textId="77777777" w:rsidR="00222867" w:rsidRDefault="004F604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845F4D2" w14:textId="569C3EDF" w:rsidR="00222867" w:rsidRPr="00AF57E9" w:rsidRDefault="009B6B29" w:rsidP="00C8122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0739B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ECDF2D5" w14:textId="77777777" w:rsidR="00222867" w:rsidRPr="00AF57E9" w:rsidRDefault="004F604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7C5F699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E9A75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C8122D" w14:paraId="0D7F6247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20966" w14:textId="4CCF8BB1" w:rsidR="00222867" w:rsidRPr="00C8122D" w:rsidRDefault="0090739B" w:rsidP="00600D0F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מדובר 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כלי חשוב 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לאגף אסטרטגיה ובקרת מדיניות העוסק </w:t>
            </w:r>
            <w:r w:rsidR="00600D0F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בין היתר בדוברות הרשות ופעילות תקשורתית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שכן ניטור ידיעות שוטפות על פעילות המשרד או פעילות הקשורה לתחומי המשרד תעזור רבות לעבודתו. </w:t>
            </w:r>
          </w:p>
        </w:tc>
      </w:tr>
      <w:tr w:rsidR="007548B0" w:rsidRPr="00C8122D" w14:paraId="2CCB2AE0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9F78F" w14:textId="77777777" w:rsidR="00222867" w:rsidRPr="00C8122D" w:rsidRDefault="0090739B" w:rsidP="00A939F8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="003D40C1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מספקת את כלל התוכן שהוזכר. יתר על כן, חברה זו מחזיקה במוצר ייחודי בשם </w:t>
            </w:r>
            <w:r w:rsidR="003D40C1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'</w:t>
            </w:r>
            <w:proofErr w:type="spellStart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אינפובאזר</w:t>
            </w:r>
            <w:proofErr w:type="spellEnd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', באמצעותו הרשות יכולה לקבל דיווחים בזמן אמת, תמלול ואף ק</w:t>
            </w:r>
            <w:r w:rsidR="003D40C1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ישור ישיר לעורך התכנים בהקשר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אזכוריה של רשות החשמל בתקשורת. שירות </w:t>
            </w:r>
            <w:r w:rsidR="003D40C1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שאותו מספקת יפעת, הינו ניט</w:t>
            </w:r>
            <w:r w:rsidR="00A939F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ור שוטף ברדיו ובטלוויזיה בזמן אמת על </w:t>
            </w:r>
            <w:proofErr w:type="spellStart"/>
            <w:r w:rsidR="00A939F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איזכורים</w:t>
            </w:r>
            <w:proofErr w:type="spellEnd"/>
            <w:r w:rsidR="00A939F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רשות החשמל, בכך מאפשרת מעקב וזמן תגובה קצר.</w:t>
            </w:r>
          </w:p>
        </w:tc>
      </w:tr>
      <w:tr w:rsidR="007548B0" w:rsidRPr="00C8122D" w14:paraId="5E2BEAB8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8AC05" w14:textId="5933AB94" w:rsidR="00222867" w:rsidRPr="00C8122D" w:rsidRDefault="00D5658A" w:rsidP="0090739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אג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ף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אסטרטגיה ובקרת מדיניות מבקש לקבל אישור מוועד מכרזים לביצוע תקשורת עם חברת יפעת מידע תקשורתי בע"מ בפטור מכרז, בעילת ספק יחיד בהתאם לתקנה 29(3) לתקנות חובת המכרזים </w:t>
            </w:r>
            <w:proofErr w:type="spellStart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התשנ"ג</w:t>
            </w:r>
            <w:proofErr w:type="spellEnd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לרכישת שירותי מידע תקשורתי. </w:t>
            </w:r>
          </w:p>
        </w:tc>
      </w:tr>
      <w:tr w:rsidR="007548B0" w:rsidRPr="00C8122D" w14:paraId="3F628017" w14:textId="77777777" w:rsidTr="00D565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889CE" w14:textId="77777777" w:rsidR="00222867" w:rsidRPr="00C8122D" w:rsidRDefault="00D5658A" w:rsidP="0090739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השירותים שנדרשים לרשות החשמל ואגף אסטרטגיה ובקרת מדיניות בפרט:</w:t>
            </w:r>
          </w:p>
          <w:p w14:paraId="6F2B926D" w14:textId="77777777" w:rsidR="00D5658A" w:rsidRPr="00C8122D" w:rsidRDefault="00D5658A" w:rsidP="00D5658A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לקט עיתונות בנושא אנרגיה בעלות 1045 ₪ לחודש לא כולל מע"מ.</w:t>
            </w:r>
          </w:p>
          <w:p w14:paraId="3206867F" w14:textId="77777777" w:rsidR="00D5658A" w:rsidRPr="00C8122D" w:rsidRDefault="00D5658A" w:rsidP="00D5658A">
            <w:pPr>
              <w:pStyle w:val="af4"/>
              <w:numPr>
                <w:ilvl w:val="0"/>
                <w:numId w:val="12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אינפובאזר</w:t>
            </w:r>
            <w:proofErr w:type="spellEnd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תחום אנרגיה בעלות של 1800 ₪ לחודש לא כולל מע"מ.</w:t>
            </w:r>
          </w:p>
        </w:tc>
      </w:tr>
    </w:tbl>
    <w:p w14:paraId="40D8D6E9" w14:textId="77777777" w:rsidR="00D5658A" w:rsidRPr="00C8122D" w:rsidRDefault="00D5658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B97957" w14:textId="145F6EEB" w:rsidR="00222867" w:rsidRPr="00C8122D" w:rsidRDefault="009B6B29" w:rsidP="00C8122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</w:t>
      </w:r>
      <w:r w:rsidR="00C8122D">
        <w:rPr>
          <w:rFonts w:asciiTheme="minorBidi" w:hAnsiTheme="minorBidi" w:cstheme="minorBidi"/>
          <w:b/>
          <w:sz w:val="21"/>
          <w:szCs w:val="21"/>
          <w:rtl/>
        </w:rPr>
        <w:t xml:space="preserve">גורם ממשלתי מוסמך אחר?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14:paraId="3B70F07F" w14:textId="77777777" w:rsidR="00222867" w:rsidRPr="00C8122D" w:rsidRDefault="004F60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6C71592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C8122D">
        <w:rPr>
          <w:rFonts w:asciiTheme="minorBidi" w:hAnsiTheme="minorBidi" w:cstheme="minorBidi"/>
          <w:b/>
          <w:sz w:val="21"/>
          <w:szCs w:val="21"/>
        </w:rPr>
        <w:t>X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E936F49" w14:textId="77777777" w:rsidR="00222867" w:rsidRPr="00C8122D" w:rsidRDefault="004F60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C8122D" w14:paraId="33E69FD0" w14:textId="77777777" w:rsidTr="00222867">
        <w:tc>
          <w:tcPr>
            <w:tcW w:w="3085" w:type="dxa"/>
            <w:hideMark/>
          </w:tcPr>
          <w:p w14:paraId="09211711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57EAEF5" w14:textId="77777777" w:rsidR="00222867" w:rsidRPr="00C8122D" w:rsidRDefault="00986A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80AC74A" w14:textId="77777777" w:rsidR="00222867" w:rsidRPr="00C8122D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08C5D5D" w14:textId="77777777" w:rsidR="00222867" w:rsidRPr="00C8122D" w:rsidRDefault="004F604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18DBF09" w14:textId="77777777" w:rsidR="00222867" w:rsidRPr="00C8122D" w:rsidRDefault="004F604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7"/>
        <w:gridCol w:w="3357"/>
        <w:gridCol w:w="2995"/>
      </w:tblGrid>
      <w:tr w:rsidR="007548B0" w:rsidRPr="00C8122D" w14:paraId="77247443" w14:textId="77777777" w:rsidTr="00222867">
        <w:tc>
          <w:tcPr>
            <w:tcW w:w="2698" w:type="dxa"/>
            <w:shd w:val="clear" w:color="auto" w:fill="E6E6E6"/>
            <w:hideMark/>
          </w:tcPr>
          <w:p w14:paraId="25E69942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A923C6A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יפעת המרכז למידע תקשורתי בע"מ</w:t>
            </w:r>
          </w:p>
        </w:tc>
      </w:tr>
      <w:tr w:rsidR="007548B0" w:rsidRPr="00C8122D" w14:paraId="13CECB40" w14:textId="77777777" w:rsidTr="00222867">
        <w:tc>
          <w:tcPr>
            <w:tcW w:w="2698" w:type="dxa"/>
            <w:shd w:val="clear" w:color="auto" w:fill="E6E6E6"/>
            <w:hideMark/>
          </w:tcPr>
          <w:p w14:paraId="4C8D32AA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FDD7534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DE636BD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511639460</w:t>
            </w:r>
          </w:p>
        </w:tc>
      </w:tr>
      <w:tr w:rsidR="007548B0" w:rsidRPr="00C8122D" w14:paraId="51EC6AD5" w14:textId="77777777" w:rsidTr="00222867">
        <w:tc>
          <w:tcPr>
            <w:tcW w:w="2698" w:type="dxa"/>
            <w:shd w:val="clear" w:color="auto" w:fill="E6E6E6"/>
            <w:hideMark/>
          </w:tcPr>
          <w:p w14:paraId="7F5820E0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2F22E47" w14:textId="77777777" w:rsidR="00222867" w:rsidRPr="00C8122D" w:rsidRDefault="00986A2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FE65234" w14:textId="77777777" w:rsidR="00222867" w:rsidRPr="00C8122D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8122D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C8122D" w14:paraId="02EE32CA" w14:textId="77777777" w:rsidTr="00222867">
        <w:tc>
          <w:tcPr>
            <w:tcW w:w="2698" w:type="dxa"/>
            <w:shd w:val="clear" w:color="auto" w:fill="E6E6E6"/>
            <w:hideMark/>
          </w:tcPr>
          <w:p w14:paraId="75CB5454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46F0A63" w14:textId="6509995A" w:rsidR="00222867" w:rsidRPr="00C8122D" w:rsidRDefault="00B63674" w:rsidP="00C71BC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39,94</w:t>
            </w:r>
            <w:r w:rsidR="00C71B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bookmarkStart w:id="0" w:name="_GoBack"/>
            <w:bookmarkEnd w:id="0"/>
            <w:r w:rsidR="00986A22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=1.17*12*(1045+1800)</w:t>
            </w:r>
          </w:p>
        </w:tc>
      </w:tr>
      <w:tr w:rsidR="007548B0" w:rsidRPr="00C8122D" w14:paraId="541E27AC" w14:textId="77777777" w:rsidTr="00222867">
        <w:tc>
          <w:tcPr>
            <w:tcW w:w="2698" w:type="dxa"/>
            <w:shd w:val="clear" w:color="auto" w:fill="E6E6E6"/>
            <w:hideMark/>
          </w:tcPr>
          <w:p w14:paraId="071F130D" w14:textId="77777777" w:rsidR="00222867" w:rsidRPr="00C8122D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4E2A9EE2" w14:textId="77777777" w:rsidR="00222867" w:rsidRPr="00C8122D" w:rsidRDefault="00986A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</w:p>
        </w:tc>
      </w:tr>
    </w:tbl>
    <w:p w14:paraId="23E4CB66" w14:textId="77777777" w:rsidR="00222867" w:rsidRPr="00C8122D" w:rsidRDefault="004F604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B5BE0B3" w14:textId="77777777" w:rsidR="00222867" w:rsidRPr="00C8122D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C8122D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C8122D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EC7E1EF" w14:textId="77777777" w:rsidR="00222867" w:rsidRPr="00C8122D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C8122D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5335C6D" w14:textId="77777777" w:rsidR="00222867" w:rsidRPr="00C8122D" w:rsidRDefault="004F604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E6D89D4" w14:textId="77777777" w:rsidR="00222867" w:rsidRPr="00C8122D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B4D67C1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3921381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6032524" w14:textId="77777777" w:rsidR="00222867" w:rsidRPr="00C8122D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C8122D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C8122D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1B4916B" w14:textId="77777777" w:rsidR="00222867" w:rsidRPr="00C8122D" w:rsidRDefault="004F60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C8122D" w14:paraId="2C81C0AA" w14:textId="77777777" w:rsidTr="00041D8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445A1" w14:textId="394BBB78" w:rsidR="00BC2928" w:rsidRPr="00C8122D" w:rsidRDefault="00986A22" w:rsidP="00600D0F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יפעת הינה הגוף היחידי בישראל </w:t>
            </w:r>
            <w:proofErr w:type="spellStart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שמנטר</w:t>
            </w:r>
            <w:proofErr w:type="spellEnd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אחר כלל אמצעי הת</w:t>
            </w:r>
            <w:r w:rsidR="00600D0F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שורת והמדיה (עיתונות כתובה, כתבות חדשותיות משודרות ואינטרנט), על כן זהו הגוף היחיד המסוגל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לבצע מחקר על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תקשורת בכלל אמצעי המדיה </w:t>
            </w:r>
            <w:r w:rsidR="00600D0F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בשימת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דגש על העיתונות הכתובה ותקשורת משודרת (קרי רדיו וטלוויזיה). כיו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אין אף גוף אחר היכול לספק את השירותים הללו. בנוסף, 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יפעת פועלת תחת הסכמים עם מוציאים לאור ותשלום זכויות יוצרים על שימוש המידע, לכן אין אף גוף בישראל שביכולתו לבצע מחקר תקשורתי כמפורט בהתקשרות זו. </w:t>
            </w:r>
            <w:r w:rsidR="00041D8B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זאת לאחר בירור עם משרדי ממשלה אחרים ואף חיפוש באינטרנט. </w:t>
            </w:r>
          </w:p>
          <w:p w14:paraId="673BB0AD" w14:textId="5A9823DA" w:rsidR="00041D8B" w:rsidRPr="00C8122D" w:rsidRDefault="00041D8B" w:rsidP="00BC2928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ייצוין</w:t>
            </w:r>
            <w:proofErr w:type="spellEnd"/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כי קיים מגוון רחב של חברות שאכן מספקות שירותי מחקר בפלטפורמות אינטרנט אחרות, כמו רשתות חברתיות</w:t>
            </w:r>
            <w:r w:rsidR="00EA0F6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אך לאלה יצאה הוראת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חשב נפרדת. </w:t>
            </w:r>
          </w:p>
          <w:p w14:paraId="77F5D1E2" w14:textId="2D2EC6DA" w:rsidR="00222867" w:rsidRPr="00C8122D" w:rsidRDefault="00041D8B" w:rsidP="00BC2928">
            <w:pPr>
              <w:spacing w:before="240"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לעיל, אנו מבקשים </w:t>
            </w:r>
            <w:r w:rsidR="00BC2928"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חברת יפעת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תקשורתי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812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 לתקופה של שנה</w:t>
            </w:r>
            <w:r w:rsidR="00BC2928"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עם אופציה להארכה בשנה נוספת</w:t>
            </w:r>
            <w:r w:rsidRPr="00C812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08C91373" w14:textId="77777777" w:rsidR="00222867" w:rsidRPr="00C8122D" w:rsidRDefault="004F604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4FBE684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EC71138" w14:textId="77777777" w:rsidR="00222867" w:rsidRPr="00C8122D" w:rsidRDefault="004F60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EC852E" w14:textId="77777777" w:rsidR="009B6B29" w:rsidRPr="00C8122D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DBE2F05" w14:textId="77777777" w:rsidR="00222867" w:rsidRPr="00C8122D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C8122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C8122D" w14:paraId="50C212C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EAF94" w14:textId="41771B0A" w:rsidR="00222867" w:rsidRPr="00C8122D" w:rsidRDefault="00600D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אוראל בן גוזי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295A8" w14:textId="42A3FCA9" w:rsidR="00222867" w:rsidRPr="00C8122D" w:rsidRDefault="00600D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תחום קשרי חוץ ופרויקטים אסטרטגיים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44684" w14:textId="50AEAE7D" w:rsidR="00222867" w:rsidRPr="00C8122D" w:rsidRDefault="00600D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אוראל</w:t>
            </w:r>
          </w:p>
        </w:tc>
      </w:tr>
      <w:tr w:rsidR="007548B0" w14:paraId="131F873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057AB3F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E515DE2" w14:textId="77777777" w:rsidR="00222867" w:rsidRPr="00C8122D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8BAAA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8122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B921C32" w14:textId="77777777" w:rsidR="00222867" w:rsidRPr="00817FBA" w:rsidRDefault="004F604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DE46B2" w14:textId="77777777" w:rsidR="004F6048" w:rsidRDefault="004F6048">
      <w:r>
        <w:separator/>
      </w:r>
    </w:p>
  </w:endnote>
  <w:endnote w:type="continuationSeparator" w:id="0">
    <w:p w14:paraId="6E2ACCCF" w14:textId="77777777" w:rsidR="004F6048" w:rsidRDefault="004F60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237E1263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E12779D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83B1D5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849EC27" w14:textId="083A0C72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71BCF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71BCF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6F581B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448D8ECE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6942FB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DF656F7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E732E61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C70166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14764617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5AC4C22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DF158EB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EECFB6C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186B8A8B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AFD8C6" w14:textId="77777777" w:rsidR="004F6048" w:rsidRDefault="004F6048">
      <w:r>
        <w:separator/>
      </w:r>
    </w:p>
  </w:footnote>
  <w:footnote w:type="continuationSeparator" w:id="0">
    <w:p w14:paraId="5555B889" w14:textId="77777777" w:rsidR="004F6048" w:rsidRDefault="004F60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EBAFB9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2887AA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8D6425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9219F86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65375D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75DADB2" wp14:editId="7FDD40C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ADDE2EC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D575BB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B65549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6BF78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E03F6D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5DAA45A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9F1B677" w14:textId="77777777" w:rsidR="009220EC" w:rsidRPr="00D84715" w:rsidRDefault="004F60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8F1C474" w14:textId="77777777" w:rsidR="009220EC" w:rsidRDefault="004F60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E0A6C15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0E1489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346A12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83E38F5" w14:textId="77777777" w:rsidR="003D6D13" w:rsidRPr="00D84715" w:rsidRDefault="004F60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61C03E5" w14:textId="77777777" w:rsidR="003D6D13" w:rsidRPr="00D84715" w:rsidRDefault="004F60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BCE297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1928FF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08F3071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A1C2FE" w14:textId="77777777" w:rsidR="009220EC" w:rsidRPr="00D84715" w:rsidRDefault="004F60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3C251FC" w14:textId="77777777" w:rsidR="009220EC" w:rsidRPr="00D84715" w:rsidRDefault="004F60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0CFDD8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71771A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61B223C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641E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1E2B07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099B9B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475DF6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07F797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0A13BE40" w14:textId="77777777" w:rsidR="00E678BB" w:rsidRPr="00D84715" w:rsidRDefault="004F604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7433E3"/>
    <w:multiLevelType w:val="hybridMultilevel"/>
    <w:tmpl w:val="6C72D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41D8B"/>
    <w:rsid w:val="001B244F"/>
    <w:rsid w:val="00336CDD"/>
    <w:rsid w:val="003D40C1"/>
    <w:rsid w:val="0042031D"/>
    <w:rsid w:val="004F6048"/>
    <w:rsid w:val="00600D0F"/>
    <w:rsid w:val="007548B0"/>
    <w:rsid w:val="007D79DA"/>
    <w:rsid w:val="0090739B"/>
    <w:rsid w:val="00986A22"/>
    <w:rsid w:val="009B6B29"/>
    <w:rsid w:val="009F7FB7"/>
    <w:rsid w:val="00A939F8"/>
    <w:rsid w:val="00B63674"/>
    <w:rsid w:val="00BC2928"/>
    <w:rsid w:val="00C71BCF"/>
    <w:rsid w:val="00C8122D"/>
    <w:rsid w:val="00D5658A"/>
    <w:rsid w:val="00D9381B"/>
    <w:rsid w:val="00EA0F68"/>
    <w:rsid w:val="00F9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3A02EFC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3F8A099-5D6D-4236-8EFE-57BC20B54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5</TotalTime>
  <Pages>2</Pages>
  <Words>509</Words>
  <Characters>2586</Characters>
  <Application>Microsoft Office Word</Application>
  <DocSecurity>0</DocSecurity>
  <Lines>287</Lines>
  <Paragraphs>257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אודליה ישראלי מלכה</cp:lastModifiedBy>
  <cp:revision>3</cp:revision>
  <dcterms:created xsi:type="dcterms:W3CDTF">2022-03-31T08:17:00Z</dcterms:created>
  <dcterms:modified xsi:type="dcterms:W3CDTF">2022-03-31T08:25:00Z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